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AC1C69" w:rsidRPr="0064482F" w14:paraId="76C5F7EC" w14:textId="77777777" w:rsidTr="00C4167A">
        <w:trPr>
          <w:trHeight w:val="54"/>
        </w:trPr>
        <w:tc>
          <w:tcPr>
            <w:tcW w:w="5000" w:type="pct"/>
            <w:shd w:val="clear" w:color="auto" w:fill="auto"/>
            <w:vAlign w:val="bottom"/>
          </w:tcPr>
          <w:p w14:paraId="6C5E3FE4" w14:textId="77777777" w:rsidR="00AC1C69" w:rsidRPr="0064482F" w:rsidRDefault="00AC1C69" w:rsidP="0064482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D0A2EB0" w14:textId="77777777" w:rsidR="0064482F" w:rsidRPr="0064482F" w:rsidRDefault="0064482F" w:rsidP="0064482F">
      <w:pPr>
        <w:rPr>
          <w:rFonts w:ascii="Arial" w:hAnsi="Arial" w:cs="Arial"/>
          <w:i/>
          <w:iCs/>
          <w:sz w:val="24"/>
          <w:szCs w:val="24"/>
        </w:rPr>
      </w:pPr>
      <w:r w:rsidRPr="0064482F">
        <w:rPr>
          <w:rFonts w:ascii="Arial" w:hAnsi="Arial" w:cs="Arial"/>
          <w:i/>
          <w:iCs/>
          <w:sz w:val="24"/>
          <w:szCs w:val="24"/>
        </w:rPr>
        <w:t>(Customer Copy)</w:t>
      </w:r>
    </w:p>
    <w:p w14:paraId="393AD19A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</w:p>
    <w:p w14:paraId="43ED50BE" w14:textId="33C57589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Bank Name: ___________________________</w:t>
      </w:r>
    </w:p>
    <w:p w14:paraId="023F55C1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Branch: ___________________________</w:t>
      </w:r>
    </w:p>
    <w:p w14:paraId="52C98097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Date: ___________________________</w:t>
      </w:r>
    </w:p>
    <w:p w14:paraId="1756F288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</w:p>
    <w:p w14:paraId="7DA3156F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Depositor's Name: ___________________________</w:t>
      </w:r>
    </w:p>
    <w:p w14:paraId="747A2ED8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Account Number: ___________________________</w:t>
      </w:r>
    </w:p>
    <w:p w14:paraId="0E64077D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Deposit Amount: $___________________________</w:t>
      </w:r>
    </w:p>
    <w:p w14:paraId="2E7FF2FE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</w:p>
    <w:p w14:paraId="7D99D708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Payment Method:</w:t>
      </w:r>
    </w:p>
    <w:p w14:paraId="11DB492B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Segoe UI Symbol" w:hAnsi="Segoe UI Symbol" w:cs="Segoe UI Symbol"/>
          <w:sz w:val="24"/>
          <w:szCs w:val="24"/>
        </w:rPr>
        <w:t>☐</w:t>
      </w:r>
      <w:r w:rsidRPr="0064482F">
        <w:rPr>
          <w:rFonts w:ascii="Arial" w:hAnsi="Arial" w:cs="Arial"/>
          <w:sz w:val="24"/>
          <w:szCs w:val="24"/>
        </w:rPr>
        <w:t xml:space="preserve"> Cash</w:t>
      </w:r>
    </w:p>
    <w:p w14:paraId="2492A275" w14:textId="4BEC1459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Segoe UI Symbol" w:hAnsi="Segoe UI Symbol" w:cs="Segoe UI Symbol"/>
          <w:sz w:val="24"/>
          <w:szCs w:val="24"/>
        </w:rPr>
        <w:t>☐</w:t>
      </w:r>
      <w:r w:rsidRPr="0064482F">
        <w:rPr>
          <w:rFonts w:ascii="Arial" w:hAnsi="Arial" w:cs="Arial"/>
          <w:sz w:val="24"/>
          <w:szCs w:val="24"/>
        </w:rPr>
        <w:t xml:space="preserve"> Check (Check No. __________</w:t>
      </w:r>
      <w:r w:rsidRPr="0064482F">
        <w:rPr>
          <w:rFonts w:ascii="Arial" w:hAnsi="Arial" w:cs="Arial"/>
          <w:sz w:val="24"/>
          <w:szCs w:val="24"/>
        </w:rPr>
        <w:t>)</w:t>
      </w:r>
    </w:p>
    <w:p w14:paraId="286F1FF2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Segoe UI Symbol" w:hAnsi="Segoe UI Symbol" w:cs="Segoe UI Symbol"/>
          <w:sz w:val="24"/>
          <w:szCs w:val="24"/>
        </w:rPr>
        <w:t>☐</w:t>
      </w:r>
      <w:r w:rsidRPr="0064482F">
        <w:rPr>
          <w:rFonts w:ascii="Arial" w:hAnsi="Arial" w:cs="Arial"/>
          <w:sz w:val="24"/>
          <w:szCs w:val="24"/>
        </w:rPr>
        <w:t xml:space="preserve"> Transfer</w:t>
      </w:r>
    </w:p>
    <w:p w14:paraId="4A295EA8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</w:p>
    <w:p w14:paraId="30212168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Reference No.: ___________________________</w:t>
      </w:r>
    </w:p>
    <w:p w14:paraId="020B6C79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</w:p>
    <w:p w14:paraId="0B4D21B2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Depositor’s Signature: ___________________________</w:t>
      </w:r>
    </w:p>
    <w:p w14:paraId="291264F0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</w:p>
    <w:p w14:paraId="41B7094B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  <w:r w:rsidRPr="0064482F">
        <w:rPr>
          <w:rFonts w:ascii="Arial" w:hAnsi="Arial" w:cs="Arial"/>
          <w:sz w:val="24"/>
          <w:szCs w:val="24"/>
        </w:rPr>
        <w:t>Received By: ___________________________</w:t>
      </w:r>
    </w:p>
    <w:p w14:paraId="5F329D32" w14:textId="77777777" w:rsidR="0064482F" w:rsidRPr="0064482F" w:rsidRDefault="0064482F" w:rsidP="0064482F">
      <w:pPr>
        <w:rPr>
          <w:rFonts w:ascii="Arial" w:hAnsi="Arial" w:cs="Arial"/>
          <w:sz w:val="24"/>
          <w:szCs w:val="24"/>
        </w:rPr>
      </w:pPr>
    </w:p>
    <w:p w14:paraId="5C85737C" w14:textId="2183FAA0" w:rsidR="00CE6104" w:rsidRPr="0064482F" w:rsidRDefault="0064482F" w:rsidP="0064482F">
      <w:pPr>
        <w:rPr>
          <w:rFonts w:ascii="Arial" w:hAnsi="Arial" w:cs="Arial"/>
          <w:i/>
          <w:iCs/>
          <w:sz w:val="24"/>
          <w:szCs w:val="24"/>
        </w:rPr>
      </w:pPr>
      <w:r w:rsidRPr="0064482F">
        <w:rPr>
          <w:rFonts w:ascii="Arial" w:hAnsi="Arial" w:cs="Arial"/>
          <w:i/>
          <w:iCs/>
          <w:sz w:val="24"/>
          <w:szCs w:val="24"/>
        </w:rPr>
        <w:t>(Bank Representative Signature &amp; Stamp)</w:t>
      </w:r>
    </w:p>
    <w:sectPr w:rsidR="00CE6104" w:rsidRPr="0064482F" w:rsidSect="00B01049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1FDD5" w14:textId="77777777" w:rsidR="008E1421" w:rsidRDefault="008E1421" w:rsidP="00650259">
      <w:pPr>
        <w:spacing w:line="240" w:lineRule="auto"/>
      </w:pPr>
      <w:r>
        <w:separator/>
      </w:r>
    </w:p>
  </w:endnote>
  <w:endnote w:type="continuationSeparator" w:id="0">
    <w:p w14:paraId="6D7B5D79" w14:textId="77777777" w:rsidR="008E1421" w:rsidRDefault="008E142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7B501C-1996-5E41-9996-163C07624552}"/>
    <w:embedBold r:id="rId2" w:fontKey="{15611281-C1D6-2447-9C0D-B95FC31442C9}"/>
    <w:embedItalic r:id="rId3" w:fontKey="{8DE26CD8-22DF-5C4A-88E2-27BD5423D66A}"/>
    <w:embedBoldItalic r:id="rId4" w:fontKey="{33A573C3-F37A-B042-9548-1F61CEC811DB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8CC033FF-6425-CE49-B3BF-CF43AF400F88}"/>
    <w:embedBold r:id="rId6" w:fontKey="{7A885608-0BFE-3541-8401-3656F169F68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E2F91ADA-4B4B-E643-ACFF-DFC4D4DF59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AF847361-FF57-A34B-8CB5-08C7CCBBC76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D7ACDFF8-C113-E24A-8276-7D2085FBDB5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F3ABEFC2-537E-ED4F-9462-559DCC4B29FA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1" w:fontKey="{BD0FC5B9-7B3C-1245-AAB9-FABADB21353A}"/>
    <w:embedBold r:id="rId12" w:fontKey="{7BE0485A-512E-D849-A553-C113AF7938CA}"/>
    <w:embedItalic r:id="rId13" w:fontKey="{B0794651-13A5-B143-A601-2A99A0FF0A03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2D44B0A7-6AD4-4F45-9556-DE04091F849E}"/>
    <w:embedBold r:id="rId15" w:fontKey="{43F9E294-B650-D54E-9B53-03EAB4B5E7E4}"/>
    <w:embedItalic r:id="rId16" w:fontKey="{3D202630-AB03-DE47-985B-1D1107C2659D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7" w:fontKey="{22D11778-0BFA-1542-9D64-C7D89F5C50D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8" w:fontKey="{7C38BA5A-B33E-3748-B8FA-CFB4B601592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9" w:fontKey="{D68E6549-1852-F34D-9125-5CC13006F900}"/>
    <w:embedBold r:id="rId20" w:fontKey="{AD1D3F9A-575A-F64A-8075-17AA6622359A}"/>
    <w:embedItalic r:id="rId21" w:fontKey="{44B6DE70-F4F7-E04D-A9E3-B0845E32D3E7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2" w:fontKey="{E3AEA70E-1B8F-264F-940C-A9D4314050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309B7" w14:paraId="4EC0B210" w14:textId="77777777" w:rsidTr="002309B7">
      <w:tc>
        <w:tcPr>
          <w:tcW w:w="4675" w:type="dxa"/>
          <w:vAlign w:val="center"/>
        </w:tcPr>
        <w:p w14:paraId="3A9AE6DF" w14:textId="472B65AB" w:rsidR="002309B7" w:rsidRPr="002309B7" w:rsidRDefault="0064482F" w:rsidP="002309B7">
          <w:pPr>
            <w:pStyle w:val="Footer"/>
          </w:pPr>
          <w:bookmarkStart w:id="1" w:name="_Hlk521332575"/>
          <w:r>
            <w:t>Simple Forms`</w:t>
          </w:r>
        </w:p>
      </w:tc>
      <w:tc>
        <w:tcPr>
          <w:tcW w:w="4675" w:type="dxa"/>
          <w:vAlign w:val="center"/>
        </w:tcPr>
        <w:p w14:paraId="6397B9D3" w14:textId="1A01EA07" w:rsidR="002309B7" w:rsidRDefault="002309B7" w:rsidP="002309B7">
          <w:pPr>
            <w:pStyle w:val="Footer"/>
            <w:jc w:val="right"/>
          </w:pPr>
        </w:p>
      </w:tc>
    </w:tr>
    <w:bookmarkEnd w:id="1"/>
  </w:tbl>
  <w:p w14:paraId="517BE48E" w14:textId="77777777" w:rsidR="00B01049" w:rsidRDefault="00B01049" w:rsidP="002309B7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B79A6F" w14:textId="77777777" w:rsidR="008E1421" w:rsidRDefault="008E1421" w:rsidP="00650259">
      <w:pPr>
        <w:spacing w:line="240" w:lineRule="auto"/>
      </w:pPr>
      <w:r>
        <w:separator/>
      </w:r>
    </w:p>
  </w:footnote>
  <w:footnote w:type="continuationSeparator" w:id="0">
    <w:p w14:paraId="5D554D09" w14:textId="77777777" w:rsidR="008E1421" w:rsidRDefault="008E142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45A5ED" w:themeFill="accent5"/>
      <w:tblLook w:val="04A0" w:firstRow="1" w:lastRow="0" w:firstColumn="1" w:lastColumn="0" w:noHBand="0" w:noVBand="1"/>
    </w:tblPr>
    <w:tblGrid>
      <w:gridCol w:w="1080"/>
      <w:gridCol w:w="8270"/>
    </w:tblGrid>
    <w:tr w:rsidR="00B01049" w:rsidRPr="00B01049" w14:paraId="59A93922" w14:textId="77777777" w:rsidTr="0064482F">
      <w:trPr>
        <w:trHeight w:val="990"/>
      </w:trPr>
      <w:tc>
        <w:tcPr>
          <w:tcW w:w="1080" w:type="dxa"/>
          <w:shd w:val="clear" w:color="auto" w:fill="45A5ED" w:themeFill="accent5"/>
          <w:vAlign w:val="center"/>
        </w:tcPr>
        <w:p w14:paraId="09054CD7" w14:textId="7BBF5C8C" w:rsidR="00000000" w:rsidRPr="00B01049" w:rsidRDefault="0064482F" w:rsidP="00AC1C69">
          <w:pPr>
            <w:pStyle w:val="NoSpacing"/>
            <w:rPr>
              <w:noProof/>
            </w:rPr>
          </w:pPr>
          <w:bookmarkStart w:id="0" w:name="_Hlk521328937"/>
          <w:r>
            <w:rPr>
              <w:noProof/>
            </w:rPr>
            <w:drawing>
              <wp:inline distT="0" distB="0" distL="0" distR="0" wp14:anchorId="774E64A9" wp14:editId="64A7347D">
                <wp:extent cx="462337" cy="462337"/>
                <wp:effectExtent l="0" t="0" r="0" b="0"/>
                <wp:docPr id="422384707" name="Graphic 1" descr="Bank with solid fil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2384707" name="Graphic 422384707" descr="Bank with solid fill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5717" cy="4957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0" w:type="dxa"/>
          <w:shd w:val="clear" w:color="auto" w:fill="45A5ED" w:themeFill="accent5"/>
          <w:vAlign w:val="center"/>
        </w:tcPr>
        <w:p w14:paraId="2B61954B" w14:textId="4D06AA87" w:rsidR="00000000" w:rsidRPr="0064482F" w:rsidRDefault="0064482F" w:rsidP="0064482F">
          <w:pPr>
            <w:spacing w:line="360" w:lineRule="auto"/>
            <w:rPr>
              <w:rFonts w:ascii="Arial" w:hAnsi="Arial" w:cs="Arial"/>
              <w:b/>
              <w:bCs/>
              <w:color w:val="FFFFFF" w:themeColor="background1"/>
              <w:sz w:val="36"/>
              <w:szCs w:val="36"/>
            </w:rPr>
          </w:pPr>
          <w:r w:rsidRPr="0064482F">
            <w:rPr>
              <w:rFonts w:ascii="Arial" w:hAnsi="Arial" w:cs="Arial"/>
              <w:b/>
              <w:bCs/>
              <w:color w:val="FFFFFF" w:themeColor="background1"/>
              <w:sz w:val="36"/>
              <w:szCs w:val="36"/>
            </w:rPr>
            <w:t>DEPOSIT RECEIPT</w:t>
          </w:r>
        </w:p>
      </w:tc>
    </w:tr>
    <w:bookmarkEnd w:id="0"/>
  </w:tbl>
  <w:p w14:paraId="4C01B3DA" w14:textId="77777777" w:rsidR="00B32A93" w:rsidRDefault="00B32A93" w:rsidP="00B01049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475339629">
    <w:abstractNumId w:val="11"/>
  </w:num>
  <w:num w:numId="2" w16cid:durableId="498080631">
    <w:abstractNumId w:val="7"/>
  </w:num>
  <w:num w:numId="3" w16cid:durableId="287787051">
    <w:abstractNumId w:val="15"/>
  </w:num>
  <w:num w:numId="4" w16cid:durableId="1569534453">
    <w:abstractNumId w:val="12"/>
  </w:num>
  <w:num w:numId="5" w16cid:durableId="1208294076">
    <w:abstractNumId w:val="13"/>
  </w:num>
  <w:num w:numId="6" w16cid:durableId="2147160358">
    <w:abstractNumId w:val="19"/>
  </w:num>
  <w:num w:numId="7" w16cid:durableId="2013413233">
    <w:abstractNumId w:val="6"/>
  </w:num>
  <w:num w:numId="8" w16cid:durableId="1742294343">
    <w:abstractNumId w:val="10"/>
  </w:num>
  <w:num w:numId="9" w16cid:durableId="1790969027">
    <w:abstractNumId w:val="17"/>
  </w:num>
  <w:num w:numId="10" w16cid:durableId="1232616519">
    <w:abstractNumId w:val="1"/>
  </w:num>
  <w:num w:numId="11" w16cid:durableId="882599587">
    <w:abstractNumId w:val="5"/>
  </w:num>
  <w:num w:numId="12" w16cid:durableId="2141848648">
    <w:abstractNumId w:val="0"/>
  </w:num>
  <w:num w:numId="13" w16cid:durableId="65344187">
    <w:abstractNumId w:val="2"/>
  </w:num>
  <w:num w:numId="14" w16cid:durableId="910820127">
    <w:abstractNumId w:val="9"/>
  </w:num>
  <w:num w:numId="15" w16cid:durableId="1583369722">
    <w:abstractNumId w:val="8"/>
  </w:num>
  <w:num w:numId="16" w16cid:durableId="1275555161">
    <w:abstractNumId w:val="16"/>
  </w:num>
  <w:num w:numId="17" w16cid:durableId="72745199">
    <w:abstractNumId w:val="3"/>
  </w:num>
  <w:num w:numId="18" w16cid:durableId="473791963">
    <w:abstractNumId w:val="21"/>
  </w:num>
  <w:num w:numId="19" w16cid:durableId="2033680237">
    <w:abstractNumId w:val="18"/>
  </w:num>
  <w:num w:numId="20" w16cid:durableId="1709181687">
    <w:abstractNumId w:val="14"/>
  </w:num>
  <w:num w:numId="21" w16cid:durableId="1769614409">
    <w:abstractNumId w:val="20"/>
  </w:num>
  <w:num w:numId="22" w16cid:durableId="40889181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2F"/>
    <w:rsid w:val="00052382"/>
    <w:rsid w:val="00061B24"/>
    <w:rsid w:val="0006568A"/>
    <w:rsid w:val="00076F0F"/>
    <w:rsid w:val="00084253"/>
    <w:rsid w:val="000D1F49"/>
    <w:rsid w:val="001217A1"/>
    <w:rsid w:val="001727CA"/>
    <w:rsid w:val="002167C7"/>
    <w:rsid w:val="002309B7"/>
    <w:rsid w:val="00230D43"/>
    <w:rsid w:val="002B3F92"/>
    <w:rsid w:val="002C56E6"/>
    <w:rsid w:val="00355288"/>
    <w:rsid w:val="00361E11"/>
    <w:rsid w:val="003B4744"/>
    <w:rsid w:val="003F0847"/>
    <w:rsid w:val="0040090B"/>
    <w:rsid w:val="0046302A"/>
    <w:rsid w:val="004830BA"/>
    <w:rsid w:val="00487D2D"/>
    <w:rsid w:val="004A0A47"/>
    <w:rsid w:val="004D5D62"/>
    <w:rsid w:val="005112D0"/>
    <w:rsid w:val="00577E06"/>
    <w:rsid w:val="005A3BF7"/>
    <w:rsid w:val="005F2035"/>
    <w:rsid w:val="005F7990"/>
    <w:rsid w:val="0063739C"/>
    <w:rsid w:val="0064482F"/>
    <w:rsid w:val="00650259"/>
    <w:rsid w:val="0068742F"/>
    <w:rsid w:val="00770F25"/>
    <w:rsid w:val="007A35A8"/>
    <w:rsid w:val="007B0A85"/>
    <w:rsid w:val="007C6A52"/>
    <w:rsid w:val="007C6CCD"/>
    <w:rsid w:val="0082043E"/>
    <w:rsid w:val="008E1421"/>
    <w:rsid w:val="008E203A"/>
    <w:rsid w:val="00911887"/>
    <w:rsid w:val="0091229C"/>
    <w:rsid w:val="00940E73"/>
    <w:rsid w:val="0098597D"/>
    <w:rsid w:val="009E0E8A"/>
    <w:rsid w:val="009F619A"/>
    <w:rsid w:val="009F6DDE"/>
    <w:rsid w:val="00A01C93"/>
    <w:rsid w:val="00A370A8"/>
    <w:rsid w:val="00AC1C69"/>
    <w:rsid w:val="00B01049"/>
    <w:rsid w:val="00B32A93"/>
    <w:rsid w:val="00BD4753"/>
    <w:rsid w:val="00BD5CB1"/>
    <w:rsid w:val="00BE62EE"/>
    <w:rsid w:val="00C003BA"/>
    <w:rsid w:val="00C4320F"/>
    <w:rsid w:val="00C4687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74E55"/>
    <w:rsid w:val="00FB258D"/>
    <w:rsid w:val="00FC7475"/>
    <w:rsid w:val="00FE5D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7F94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481346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0066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481346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481346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666699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olinegendronbrin/Library/Containers/com.microsoft.Word/Data/Library/Application%20Support/Microsoft/Office/16.0/DTS/Search/%7b68C539EF-B152-114C-A52B-D19A8E71236D%7dtf67405950_win32.dotx" TargetMode="Externa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B6D11BC-7F01-4C2B-AE5F-3EE38F5409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DE15457-06AA-9F44-BB36-5978185C0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Carpool list.dotx</Template>
  <TotalTime>0</TotalTime>
  <Pages>1</Pages>
  <Words>43</Words>
  <Characters>457</Characters>
  <Application>Microsoft Office Word</Application>
  <DocSecurity>0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485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Deposit Receipt Template</dc:title>
  <dc:subject>Deposit Receipt</dc:subject>
  <dc:creator/>
  <cp:keywords>Deposit Receipt Template</cp:keywords>
  <dc:description/>
  <cp:lastModifiedBy/>
  <cp:revision>1</cp:revision>
  <dcterms:created xsi:type="dcterms:W3CDTF">2025-03-18T17:00:00Z</dcterms:created>
  <dcterms:modified xsi:type="dcterms:W3CDTF">2025-03-18T17:10:00Z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